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B99" w:rsidRDefault="00082B99">
      <w:pPr>
        <w:pStyle w:val="Antet"/>
        <w:tabs>
          <w:tab w:val="clear" w:pos="4536"/>
          <w:tab w:val="clear" w:pos="9072"/>
        </w:tabs>
        <w:sectPr w:rsidR="00082B99">
          <w:headerReference w:type="default" r:id="rId7"/>
          <w:footerReference w:type="even" r:id="rId8"/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:rsidR="007A2ECF" w:rsidRDefault="007A2ECF" w:rsidP="007E6172">
      <w:pPr>
        <w:sectPr w:rsidR="007A2ECF">
          <w:headerReference w:type="default" r:id="rId9"/>
          <w:type w:val="continuous"/>
          <w:pgSz w:w="11906" w:h="16838"/>
          <w:pgMar w:top="1134" w:right="567" w:bottom="1134" w:left="1418" w:header="709" w:footer="709" w:gutter="284"/>
          <w:cols w:space="720"/>
          <w:docGrid w:linePitch="360"/>
        </w:sectPr>
      </w:pPr>
    </w:p>
    <w:p w:rsidR="00693737" w:rsidRPr="00E14A29" w:rsidRDefault="00E14A29" w:rsidP="00693737">
      <w:pPr>
        <w:pStyle w:val="Antet"/>
        <w:tabs>
          <w:tab w:val="clear" w:pos="4536"/>
          <w:tab w:val="clear" w:pos="9072"/>
        </w:tabs>
        <w:rPr>
          <w:b/>
          <w:sz w:val="28"/>
          <w:szCs w:val="28"/>
        </w:rPr>
      </w:pPr>
      <w:r w:rsidRPr="00E14A29">
        <w:rPr>
          <w:b/>
          <w:sz w:val="28"/>
          <w:szCs w:val="28"/>
        </w:rPr>
        <w:t>Către,</w:t>
      </w:r>
    </w:p>
    <w:p w:rsidR="00E14A29" w:rsidRDefault="00E14A29" w:rsidP="00693737">
      <w:pPr>
        <w:pStyle w:val="Antet"/>
        <w:tabs>
          <w:tab w:val="clear" w:pos="4536"/>
          <w:tab w:val="clear" w:pos="9072"/>
        </w:tabs>
        <w:rPr>
          <w:sz w:val="28"/>
          <w:szCs w:val="28"/>
        </w:rPr>
      </w:pPr>
    </w:p>
    <w:p w:rsidR="00E14A29" w:rsidRDefault="00E14A29" w:rsidP="00693737">
      <w:pPr>
        <w:pStyle w:val="Antet"/>
        <w:tabs>
          <w:tab w:val="clear" w:pos="4536"/>
          <w:tab w:val="clear" w:pos="9072"/>
        </w:tabs>
        <w:rPr>
          <w:sz w:val="28"/>
          <w:szCs w:val="28"/>
        </w:rPr>
      </w:pPr>
    </w:p>
    <w:p w:rsidR="000B47F8" w:rsidRDefault="000B47F8" w:rsidP="00693737">
      <w:pPr>
        <w:pStyle w:val="Antet"/>
        <w:tabs>
          <w:tab w:val="clear" w:pos="4536"/>
          <w:tab w:val="clear" w:pos="9072"/>
        </w:tabs>
        <w:rPr>
          <w:sz w:val="28"/>
          <w:szCs w:val="28"/>
        </w:rPr>
      </w:pPr>
    </w:p>
    <w:p w:rsidR="00E14A29" w:rsidRPr="00E14A29" w:rsidRDefault="00E14A29" w:rsidP="00693737">
      <w:pPr>
        <w:pStyle w:val="Antet"/>
        <w:tabs>
          <w:tab w:val="clear" w:pos="4536"/>
          <w:tab w:val="clear" w:pos="9072"/>
        </w:tabs>
        <w:rPr>
          <w:sz w:val="28"/>
          <w:szCs w:val="28"/>
        </w:rPr>
      </w:pPr>
    </w:p>
    <w:p w:rsidR="00E14A29" w:rsidRPr="00DC4C3E" w:rsidRDefault="00DC4C3E" w:rsidP="00DC4C3E">
      <w:pPr>
        <w:pStyle w:val="Antet"/>
        <w:tabs>
          <w:tab w:val="clear" w:pos="4536"/>
          <w:tab w:val="clear" w:pos="9072"/>
        </w:tabs>
        <w:jc w:val="center"/>
        <w:rPr>
          <w:b/>
          <w:i/>
          <w:sz w:val="28"/>
          <w:szCs w:val="28"/>
        </w:rPr>
      </w:pPr>
      <w:r w:rsidRPr="00DC4C3E">
        <w:rPr>
          <w:b/>
          <w:i/>
          <w:sz w:val="28"/>
          <w:szCs w:val="28"/>
        </w:rPr>
        <w:t>”</w:t>
      </w:r>
      <w:r w:rsidR="00E14A29" w:rsidRPr="00DC4C3E">
        <w:rPr>
          <w:b/>
          <w:i/>
          <w:sz w:val="28"/>
          <w:szCs w:val="28"/>
        </w:rPr>
        <w:t>PUBLIC RECORD</w:t>
      </w:r>
      <w:r w:rsidRPr="00DC4C3E">
        <w:rPr>
          <w:b/>
          <w:i/>
          <w:sz w:val="28"/>
          <w:szCs w:val="28"/>
        </w:rPr>
        <w:t>”</w:t>
      </w:r>
    </w:p>
    <w:p w:rsidR="00E14A29" w:rsidRDefault="00E14A29" w:rsidP="00E14A29">
      <w:pPr>
        <w:pStyle w:val="Antet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DC4C3E" w:rsidRDefault="00DC4C3E" w:rsidP="00DC4C3E">
      <w:pPr>
        <w:pStyle w:val="Antet"/>
        <w:tabs>
          <w:tab w:val="clear" w:pos="4536"/>
          <w:tab w:val="clear" w:pos="9072"/>
        </w:tabs>
        <w:rPr>
          <w:b/>
          <w:sz w:val="28"/>
          <w:szCs w:val="28"/>
        </w:rPr>
      </w:pPr>
    </w:p>
    <w:p w:rsidR="00DC4C3E" w:rsidRDefault="00DC4C3E" w:rsidP="00E14A29">
      <w:pPr>
        <w:pStyle w:val="Antet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81706C" w:rsidRDefault="0081706C" w:rsidP="00E14A29">
      <w:pPr>
        <w:pStyle w:val="Antet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E14A29" w:rsidRDefault="00E14A29" w:rsidP="00E14A29">
      <w:pPr>
        <w:pStyle w:val="Antet"/>
        <w:tabs>
          <w:tab w:val="clear" w:pos="4536"/>
          <w:tab w:val="clear" w:pos="9072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Stima</w:t>
      </w:r>
      <w:r w:rsidR="00DC4C3E">
        <w:rPr>
          <w:i/>
          <w:sz w:val="28"/>
          <w:szCs w:val="28"/>
        </w:rPr>
        <w:t>t</w:t>
      </w:r>
      <w:r>
        <w:rPr>
          <w:i/>
          <w:sz w:val="28"/>
          <w:szCs w:val="28"/>
        </w:rPr>
        <w:t>ă doamnă Ana Poenariu</w:t>
      </w:r>
      <w:r w:rsidR="00DC4C3E">
        <w:rPr>
          <w:i/>
          <w:sz w:val="28"/>
          <w:szCs w:val="28"/>
        </w:rPr>
        <w:t>- reporter Public Record,</w:t>
      </w:r>
    </w:p>
    <w:p w:rsidR="0081706C" w:rsidRDefault="0081706C" w:rsidP="00E14A29">
      <w:pPr>
        <w:pStyle w:val="Antet"/>
        <w:tabs>
          <w:tab w:val="clear" w:pos="4536"/>
          <w:tab w:val="clear" w:pos="9072"/>
        </w:tabs>
        <w:rPr>
          <w:i/>
          <w:sz w:val="28"/>
          <w:szCs w:val="28"/>
        </w:rPr>
      </w:pPr>
    </w:p>
    <w:p w:rsidR="0081706C" w:rsidRDefault="0081706C" w:rsidP="00E14A29">
      <w:pPr>
        <w:pStyle w:val="Antet"/>
        <w:tabs>
          <w:tab w:val="clear" w:pos="4536"/>
          <w:tab w:val="clear" w:pos="9072"/>
        </w:tabs>
        <w:rPr>
          <w:i/>
          <w:sz w:val="28"/>
          <w:szCs w:val="28"/>
        </w:rPr>
      </w:pPr>
    </w:p>
    <w:p w:rsidR="0081706C" w:rsidRDefault="0081706C" w:rsidP="0081706C">
      <w:pPr>
        <w:pStyle w:val="Antet"/>
        <w:tabs>
          <w:tab w:val="clear" w:pos="4536"/>
          <w:tab w:val="clear" w:pos="907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706C">
        <w:rPr>
          <w:sz w:val="28"/>
          <w:szCs w:val="28"/>
        </w:rPr>
        <w:t xml:space="preserve">Urmare adresei </w:t>
      </w:r>
      <w:r>
        <w:rPr>
          <w:sz w:val="28"/>
          <w:szCs w:val="28"/>
        </w:rPr>
        <w:t>dumneavoastră înregistrată la Regia Autonomă ”</w:t>
      </w:r>
      <w:r w:rsidRPr="0081706C">
        <w:rPr>
          <w:i/>
          <w:sz w:val="28"/>
          <w:szCs w:val="28"/>
        </w:rPr>
        <w:t>Administrația Patrimoniului Protocolului de Stat”</w:t>
      </w:r>
      <w:r>
        <w:rPr>
          <w:sz w:val="28"/>
          <w:szCs w:val="28"/>
        </w:rPr>
        <w:t xml:space="preserve"> (R.A.-A.P.P.S.) cu n</w:t>
      </w:r>
      <w:r w:rsidR="00DC4C3E">
        <w:rPr>
          <w:sz w:val="28"/>
          <w:szCs w:val="28"/>
        </w:rPr>
        <w:t>r. 1271</w:t>
      </w:r>
      <w:r>
        <w:rPr>
          <w:sz w:val="28"/>
          <w:szCs w:val="28"/>
        </w:rPr>
        <w:t xml:space="preserve">/29.01.2026, prin care solicitați, în temeiul Legii nr. 544/2001 – </w:t>
      </w:r>
      <w:r w:rsidRPr="000B47F8">
        <w:rPr>
          <w:i/>
          <w:sz w:val="28"/>
          <w:szCs w:val="28"/>
        </w:rPr>
        <w:t>privind liberul acces la informațiile de interes public</w:t>
      </w:r>
      <w:r>
        <w:rPr>
          <w:sz w:val="28"/>
          <w:szCs w:val="28"/>
        </w:rPr>
        <w:t xml:space="preserve">, comunicarea unor informații privind atribuirea unei locuințe de serviciu, din fondul locativ administrat de R.A.-A.P.P.S., pentru </w:t>
      </w:r>
      <w:r w:rsidR="00DC4C3E">
        <w:rPr>
          <w:sz w:val="28"/>
          <w:szCs w:val="28"/>
        </w:rPr>
        <w:t xml:space="preserve">dl. Mihai Busuioc, judecător la Curtea Constituțională, </w:t>
      </w:r>
      <w:r w:rsidR="000B47F8">
        <w:rPr>
          <w:sz w:val="28"/>
          <w:szCs w:val="28"/>
        </w:rPr>
        <w:t>vă transmitem faptul că informațiile pe care le solicitați nu se încadrează în categoria informațiilor de interes public din următoarele considerente:</w:t>
      </w:r>
    </w:p>
    <w:p w:rsidR="00E14A29" w:rsidRPr="00E14A29" w:rsidRDefault="00E14A29" w:rsidP="0081706C">
      <w:pPr>
        <w:pStyle w:val="Antet"/>
        <w:tabs>
          <w:tab w:val="clear" w:pos="4536"/>
          <w:tab w:val="clear" w:pos="9072"/>
        </w:tabs>
        <w:jc w:val="both"/>
        <w:rPr>
          <w:b/>
          <w:sz w:val="28"/>
          <w:szCs w:val="28"/>
        </w:rPr>
      </w:pPr>
    </w:p>
    <w:p w:rsidR="000B47F8" w:rsidRDefault="000B47F8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 xml:space="preserve">Conform prevederilor </w:t>
      </w:r>
      <w:r>
        <w:rPr>
          <w:sz w:val="28"/>
          <w:szCs w:val="28"/>
          <w:u w:val="single"/>
          <w:lang w:val="it-IT"/>
        </w:rPr>
        <w:t>Legii nr. 677/2001</w:t>
      </w:r>
      <w:r>
        <w:rPr>
          <w:sz w:val="28"/>
          <w:szCs w:val="28"/>
          <w:lang w:val="it-IT"/>
        </w:rPr>
        <w:t xml:space="preserve"> – </w:t>
      </w:r>
      <w:r>
        <w:rPr>
          <w:i/>
          <w:sz w:val="28"/>
          <w:szCs w:val="28"/>
          <w:lang w:val="it-IT"/>
        </w:rPr>
        <w:t>pentru protecția persoanelor cu privire la prelucrarea datelor cu caracter personal și libera circulație a acestor date</w:t>
      </w:r>
      <w:r>
        <w:rPr>
          <w:sz w:val="28"/>
          <w:szCs w:val="28"/>
          <w:lang w:val="it-IT"/>
        </w:rPr>
        <w:t xml:space="preserve"> și a </w:t>
      </w:r>
      <w:r>
        <w:rPr>
          <w:sz w:val="28"/>
          <w:szCs w:val="28"/>
          <w:u w:val="single"/>
          <w:lang w:val="it-IT"/>
        </w:rPr>
        <w:t>Regulamentului General Privind Protecția Datelor (GDPR</w:t>
      </w:r>
      <w:r>
        <w:rPr>
          <w:sz w:val="28"/>
          <w:szCs w:val="28"/>
          <w:lang w:val="it-IT"/>
        </w:rPr>
        <w:t xml:space="preserve">) </w:t>
      </w:r>
      <w:r>
        <w:rPr>
          <w:i/>
          <w:sz w:val="28"/>
          <w:szCs w:val="28"/>
          <w:lang w:val="it-IT"/>
        </w:rPr>
        <w:t>– privind protecția persoanelor fizice în ceea ce privește prelucrarea datelor cu caracter personal și libera circulație e acestor date</w:t>
      </w:r>
      <w:r>
        <w:rPr>
          <w:sz w:val="28"/>
          <w:szCs w:val="28"/>
          <w:lang w:val="it-IT"/>
        </w:rPr>
        <w:t>, sunt exceptate de la liberul acces la informațiile publice datele cu caracter personal care înseamnă ”</w:t>
      </w:r>
      <w:r>
        <w:rPr>
          <w:i/>
          <w:sz w:val="28"/>
          <w:szCs w:val="28"/>
          <w:lang w:val="it-IT"/>
        </w:rPr>
        <w:t>orice informație privind o persoană fizică identificată sau identificabilă. O persoană fizică identificabilă este o persoană care poate fi identificată, direct sau indirect, în special prin referire la un element de identitate cum ar fi un nume sau datele de localizare”.</w:t>
      </w:r>
    </w:p>
    <w:p w:rsidR="00DC4C3E" w:rsidRDefault="00DC4C3E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</w:p>
    <w:p w:rsidR="005F31DB" w:rsidRDefault="005F31DB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</w:p>
    <w:p w:rsidR="005F31DB" w:rsidRDefault="005F31DB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</w:p>
    <w:p w:rsidR="005F31DB" w:rsidRDefault="005F31DB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</w:p>
    <w:p w:rsidR="005F31DB" w:rsidRDefault="005F31DB" w:rsidP="000B47F8">
      <w:pPr>
        <w:pStyle w:val="Antet"/>
        <w:tabs>
          <w:tab w:val="left" w:pos="720"/>
        </w:tabs>
        <w:jc w:val="both"/>
        <w:rPr>
          <w:i/>
          <w:sz w:val="28"/>
          <w:szCs w:val="28"/>
          <w:lang w:val="it-IT"/>
        </w:rPr>
      </w:pPr>
      <w:bookmarkStart w:id="0" w:name="_GoBack"/>
      <w:bookmarkEnd w:id="0"/>
    </w:p>
    <w:p w:rsidR="00DC4C3E" w:rsidRDefault="00DC4C3E" w:rsidP="00DC4C3E">
      <w:pPr>
        <w:pStyle w:val="Antet"/>
        <w:tabs>
          <w:tab w:val="left" w:pos="720"/>
        </w:tabs>
        <w:jc w:val="center"/>
        <w:rPr>
          <w:i/>
          <w:sz w:val="28"/>
          <w:szCs w:val="28"/>
          <w:lang w:val="it-IT"/>
        </w:rPr>
      </w:pPr>
    </w:p>
    <w:p w:rsidR="005F31DB" w:rsidRPr="00DC4C3E" w:rsidRDefault="005F31DB" w:rsidP="005F31DB">
      <w:pPr>
        <w:pStyle w:val="Antet"/>
        <w:tabs>
          <w:tab w:val="left" w:pos="720"/>
        </w:tabs>
        <w:jc w:val="center"/>
        <w:rPr>
          <w:b/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>Biroul de Presă al R.A.-A.P.P.S.</w:t>
      </w:r>
    </w:p>
    <w:sectPr w:rsidR="005F31DB" w:rsidRPr="00DC4C3E" w:rsidSect="006578D1">
      <w:headerReference w:type="default" r:id="rId10"/>
      <w:footerReference w:type="default" r:id="rId11"/>
      <w:type w:val="continuous"/>
      <w:pgSz w:w="11906" w:h="16838"/>
      <w:pgMar w:top="1134" w:right="567" w:bottom="1134" w:left="1418" w:header="709" w:footer="709" w:gutter="284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565" w:rsidRDefault="00195565">
      <w:r>
        <w:separator/>
      </w:r>
    </w:p>
  </w:endnote>
  <w:endnote w:type="continuationSeparator" w:id="0">
    <w:p w:rsidR="00195565" w:rsidRDefault="0019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O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01" w:rsidRDefault="00584501" w:rsidP="00E331DD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584501" w:rsidRDefault="00584501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01" w:rsidRDefault="00584501" w:rsidP="00E331DD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DC4C3E">
      <w:rPr>
        <w:rStyle w:val="Numrdepagin"/>
        <w:noProof/>
      </w:rPr>
      <w:t>2</w:t>
    </w:r>
    <w:r>
      <w:rPr>
        <w:rStyle w:val="Numrdepagin"/>
      </w:rPr>
      <w:fldChar w:fldCharType="end"/>
    </w:r>
  </w:p>
  <w:p w:rsidR="00584501" w:rsidRDefault="0058450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565" w:rsidRDefault="00195565">
      <w:r>
        <w:separator/>
      </w:r>
    </w:p>
  </w:footnote>
  <w:footnote w:type="continuationSeparator" w:id="0">
    <w:p w:rsidR="00195565" w:rsidRDefault="00195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5F" w:rsidRPr="001B15DC" w:rsidRDefault="00CB00F4" w:rsidP="00CB00F4">
    <w:pPr>
      <w:framePr w:w="10773" w:h="1495" w:hRule="exact" w:wrap="notBeside" w:vAnchor="page" w:hAnchor="page" w:x="619" w:y="721" w:anchorLock="1"/>
      <w:ind w:left="374"/>
      <w:rPr>
        <w:rFonts w:ascii="Arial" w:hAnsi="Arial" w:cs="Arial"/>
        <w:color w:val="333333"/>
        <w:sz w:val="20"/>
        <w:szCs w:val="20"/>
      </w:rPr>
    </w:pPr>
    <w:r w:rsidRPr="001B15DC">
      <w:rPr>
        <w:rFonts w:ascii="Arial" w:hAnsi="Arial" w:cs="Arial"/>
        <w:color w:val="333333"/>
        <w:sz w:val="18"/>
        <w:szCs w:val="18"/>
      </w:rPr>
      <w:t>BUCUREŞTI</w:t>
    </w:r>
    <w:r w:rsidR="005F31DB" w:rsidRPr="001B15DC">
      <w:rPr>
        <w:rFonts w:ascii="Times New Roman RO" w:hAnsi="Times New Roman RO"/>
        <w:b/>
        <w:noProof/>
        <w:color w:val="000080"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4664075</wp:posOffset>
              </wp:positionH>
              <wp:positionV relativeFrom="paragraph">
                <wp:posOffset>34290</wp:posOffset>
              </wp:positionV>
              <wp:extent cx="2018665" cy="4572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1866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84501" w:rsidRPr="00F500B9" w:rsidRDefault="00584501" w:rsidP="00234657">
                          <w:pP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Tel.: 40-21-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8 0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69</w:t>
                          </w:r>
                          <w:r w:rsidRPr="0090796B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Fax: 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40-21-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8 0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</w:t>
                          </w:r>
                        </w:p>
                        <w:p w:rsidR="00584501" w:rsidRPr="00F500B9" w:rsidRDefault="00584501" w:rsidP="00234657">
                          <w:pPr>
                            <w:widowControl w:val="0"/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</w:pP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="00234657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40-21-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8 0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07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234657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     40-21-208 04 01</w:t>
                          </w:r>
                        </w:p>
                        <w:p w:rsidR="00584501" w:rsidRPr="00F500B9" w:rsidRDefault="00584501" w:rsidP="00234657">
                          <w:pP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</w:pP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40-21-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8 0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08</w:t>
                          </w:r>
                          <w:r w:rsidR="00F500B9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="00234657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40-21-208 04 02</w:t>
                          </w:r>
                        </w:p>
                        <w:p w:rsidR="00CB00F4" w:rsidRDefault="00584501" w:rsidP="00234657">
                          <w:pPr>
                            <w:rPr>
                              <w:rFonts w:ascii="Arial" w:hAnsi="Arial" w:cs="Arial"/>
                              <w:color w:val="333333"/>
                              <w:spacing w:val="-20"/>
                              <w:sz w:val="16"/>
                              <w:szCs w:val="16"/>
                            </w:rPr>
                          </w:pP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40-21-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8 0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09</w:t>
                          </w:r>
                          <w:r w:rsidR="00F500B9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="000A35BB"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40-21-208 04 03</w:t>
                          </w:r>
                          <w:r w:rsidRPr="00F500B9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0796B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90796B">
                            <w:rPr>
                              <w:rFonts w:ascii="Arial" w:hAnsi="Arial" w:cs="Arial"/>
                              <w:color w:val="333333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:rsidR="00584501" w:rsidRPr="0090796B" w:rsidRDefault="00584501" w:rsidP="00234657">
                          <w:pP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</w:pPr>
                          <w:r w:rsidRPr="0090796B">
                            <w:rPr>
                              <w:rFonts w:ascii="Arial" w:hAnsi="Arial" w:cs="Arial"/>
                              <w:color w:val="333333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34657">
                            <w:rPr>
                              <w:rFonts w:ascii="Arial" w:hAnsi="Arial" w:cs="Arial"/>
                              <w:color w:val="333333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40-21-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208</w:t>
                          </w:r>
                          <w:r w:rsidRPr="0090796B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="005A4015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0</w:t>
                          </w:r>
                          <w:r w:rsidR="00234657">
                            <w:rPr>
                              <w:rFonts w:ascii="Arial" w:hAnsi="Arial" w:cs="Arial"/>
                              <w:color w:val="333333"/>
                              <w:spacing w:val="-6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left:0;text-align:left;margin-left:367.25pt;margin-top:2.7pt;width:15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" filled="f" stroked="f" strokeweight="1pt">
              <v:textbox inset="0,0,0,0">
                <w:txbxContent>
                  <w:p w:rsidR="00584501" w:rsidRPr="00F500B9" w:rsidRDefault="00584501" w:rsidP="00234657">
                    <w:pP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Tel.: 40-21-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</w:t>
                    </w: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8 0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69</w:t>
                    </w:r>
                    <w:r w:rsidRPr="0090796B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Fax: 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40-21-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8 0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</w:t>
                    </w:r>
                  </w:p>
                  <w:p w:rsidR="00584501" w:rsidRPr="00F500B9" w:rsidRDefault="00584501" w:rsidP="00234657">
                    <w:pPr>
                      <w:widowControl w:val="0"/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</w:pP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</w:t>
                    </w:r>
                    <w:r w:rsidR="00234657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40-21-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8 0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07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234657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     40-21-208 04 01</w:t>
                    </w:r>
                  </w:p>
                  <w:p w:rsidR="00584501" w:rsidRPr="00F500B9" w:rsidRDefault="00584501" w:rsidP="00234657">
                    <w:pP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</w:pP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40-21-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8 0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08</w:t>
                    </w:r>
                    <w:r w:rsidR="00F500B9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      </w:t>
                    </w:r>
                    <w:r w:rsidR="00234657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40-21-208 04 02</w:t>
                    </w:r>
                  </w:p>
                  <w:p w:rsidR="00CB00F4" w:rsidRDefault="00584501" w:rsidP="00234657">
                    <w:pPr>
                      <w:rPr>
                        <w:rFonts w:ascii="Arial" w:hAnsi="Arial" w:cs="Arial"/>
                        <w:color w:val="333333"/>
                        <w:spacing w:val="-20"/>
                        <w:sz w:val="16"/>
                        <w:szCs w:val="16"/>
                      </w:rPr>
                    </w:pP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40-21-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8 0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09</w:t>
                    </w:r>
                    <w:r w:rsidR="00F500B9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      </w:t>
                    </w:r>
                    <w:r w:rsidR="000A35BB"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40-21-208 04 03</w:t>
                    </w:r>
                    <w:r w:rsidRPr="00F500B9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</w:t>
                    </w:r>
                    <w:r w:rsidRPr="0090796B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       </w:t>
                    </w:r>
                    <w:r w:rsidRPr="0090796B">
                      <w:rPr>
                        <w:rFonts w:ascii="Arial" w:hAnsi="Arial" w:cs="Arial"/>
                        <w:color w:val="333333"/>
                        <w:spacing w:val="-20"/>
                        <w:sz w:val="16"/>
                        <w:szCs w:val="16"/>
                      </w:rPr>
                      <w:t xml:space="preserve">   </w:t>
                    </w:r>
                  </w:p>
                  <w:p w:rsidR="00584501" w:rsidRPr="0090796B" w:rsidRDefault="00584501" w:rsidP="00234657">
                    <w:pP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</w:pPr>
                    <w:r w:rsidRPr="0090796B">
                      <w:rPr>
                        <w:rFonts w:ascii="Arial" w:hAnsi="Arial" w:cs="Arial"/>
                        <w:color w:val="333333"/>
                        <w:spacing w:val="-20"/>
                        <w:sz w:val="16"/>
                        <w:szCs w:val="16"/>
                      </w:rPr>
                      <w:t xml:space="preserve">  </w:t>
                    </w:r>
                    <w:r w:rsidR="00234657">
                      <w:rPr>
                        <w:rFonts w:ascii="Arial" w:hAnsi="Arial" w:cs="Arial"/>
                        <w:color w:val="333333"/>
                        <w:spacing w:val="-2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40-21-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208</w:t>
                    </w:r>
                    <w:r w:rsidRPr="0090796B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="005A4015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0</w:t>
                    </w:r>
                    <w:r w:rsidR="00234657">
                      <w:rPr>
                        <w:rFonts w:ascii="Arial" w:hAnsi="Arial" w:cs="Arial"/>
                        <w:color w:val="333333"/>
                        <w:spacing w:val="-6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color w:val="333333"/>
        <w:sz w:val="18"/>
        <w:szCs w:val="18"/>
      </w:rPr>
      <w:t xml:space="preserve">, </w:t>
    </w:r>
    <w:r w:rsidR="00584501" w:rsidRPr="001B15DC">
      <w:rPr>
        <w:rFonts w:ascii="Arial" w:hAnsi="Arial" w:cs="Arial"/>
        <w:color w:val="333333"/>
        <w:sz w:val="18"/>
        <w:szCs w:val="18"/>
      </w:rPr>
      <w:t xml:space="preserve">Str. Molière  Nr. 6-8, </w:t>
    </w:r>
    <w:r>
      <w:rPr>
        <w:rFonts w:ascii="Arial" w:hAnsi="Arial" w:cs="Arial"/>
        <w:color w:val="333333"/>
        <w:sz w:val="18"/>
        <w:szCs w:val="18"/>
      </w:rPr>
      <w:t>S</w:t>
    </w:r>
    <w:r w:rsidR="00584501" w:rsidRPr="001B15DC">
      <w:rPr>
        <w:rFonts w:ascii="Arial" w:hAnsi="Arial" w:cs="Arial"/>
        <w:color w:val="333333"/>
        <w:sz w:val="18"/>
        <w:szCs w:val="18"/>
      </w:rPr>
      <w:t xml:space="preserve">ector 1 </w:t>
    </w:r>
  </w:p>
  <w:p w:rsidR="00D303D5" w:rsidRDefault="00D303D5" w:rsidP="00CB00F4">
    <w:pPr>
      <w:framePr w:w="10773" w:h="1495" w:hRule="exact" w:wrap="notBeside" w:vAnchor="page" w:hAnchor="page" w:x="619" w:y="721" w:anchorLock="1"/>
      <w:ind w:left="374"/>
      <w:rPr>
        <w:rFonts w:ascii="Arial" w:hAnsi="Arial" w:cs="Arial"/>
        <w:color w:val="333333"/>
        <w:sz w:val="18"/>
        <w:szCs w:val="18"/>
      </w:rPr>
    </w:pPr>
    <w:r>
      <w:rPr>
        <w:rFonts w:ascii="Arial" w:hAnsi="Arial" w:cs="Arial"/>
        <w:color w:val="333333"/>
        <w:sz w:val="18"/>
        <w:szCs w:val="18"/>
      </w:rPr>
      <w:t>Cod postal</w:t>
    </w:r>
    <w:r w:rsidR="00685585">
      <w:rPr>
        <w:rFonts w:ascii="Arial" w:hAnsi="Arial" w:cs="Arial"/>
        <w:color w:val="333333"/>
        <w:sz w:val="18"/>
        <w:szCs w:val="18"/>
      </w:rPr>
      <w:t>:</w:t>
    </w:r>
    <w:r>
      <w:rPr>
        <w:rFonts w:ascii="Arial" w:hAnsi="Arial" w:cs="Arial"/>
        <w:color w:val="333333"/>
        <w:sz w:val="18"/>
        <w:szCs w:val="18"/>
      </w:rPr>
      <w:t xml:space="preserve"> 011964</w:t>
    </w:r>
  </w:p>
  <w:p w:rsidR="00584501" w:rsidRPr="001B15DC" w:rsidRDefault="00584501" w:rsidP="00CB00F4">
    <w:pPr>
      <w:framePr w:w="10773" w:h="1495" w:hRule="exact" w:wrap="notBeside" w:vAnchor="page" w:hAnchor="page" w:x="619" w:y="721" w:anchorLock="1"/>
      <w:ind w:left="374"/>
      <w:rPr>
        <w:rFonts w:ascii="Arial" w:hAnsi="Arial" w:cs="Arial"/>
        <w:color w:val="333333"/>
        <w:sz w:val="18"/>
        <w:szCs w:val="18"/>
      </w:rPr>
    </w:pPr>
    <w:r w:rsidRPr="001B15DC">
      <w:rPr>
        <w:rFonts w:ascii="Arial" w:hAnsi="Arial" w:cs="Arial"/>
        <w:color w:val="333333"/>
        <w:sz w:val="18"/>
        <w:szCs w:val="18"/>
      </w:rPr>
      <w:t xml:space="preserve">Nr. </w:t>
    </w:r>
    <w:r w:rsidR="002B4A3C">
      <w:rPr>
        <w:rFonts w:ascii="Arial" w:hAnsi="Arial" w:cs="Arial"/>
        <w:color w:val="333333"/>
        <w:sz w:val="18"/>
        <w:szCs w:val="18"/>
      </w:rPr>
      <w:t>R</w:t>
    </w:r>
    <w:r w:rsidRPr="001B15DC">
      <w:rPr>
        <w:rFonts w:ascii="Arial" w:hAnsi="Arial" w:cs="Arial"/>
        <w:color w:val="333333"/>
        <w:sz w:val="18"/>
        <w:szCs w:val="18"/>
      </w:rPr>
      <w:t>eg</w:t>
    </w:r>
    <w:r w:rsidR="002B4A3C">
      <w:rPr>
        <w:rFonts w:ascii="Arial" w:hAnsi="Arial" w:cs="Arial"/>
        <w:color w:val="333333"/>
        <w:sz w:val="18"/>
        <w:szCs w:val="18"/>
      </w:rPr>
      <w:t>.</w:t>
    </w:r>
    <w:r w:rsidRPr="001B15DC">
      <w:rPr>
        <w:rFonts w:ascii="Arial" w:hAnsi="Arial" w:cs="Arial"/>
        <w:color w:val="333333"/>
        <w:sz w:val="18"/>
        <w:szCs w:val="18"/>
      </w:rPr>
      <w:t xml:space="preserve"> </w:t>
    </w:r>
    <w:r w:rsidR="002B4A3C">
      <w:rPr>
        <w:rFonts w:ascii="Arial" w:hAnsi="Arial" w:cs="Arial"/>
        <w:color w:val="333333"/>
        <w:sz w:val="18"/>
        <w:szCs w:val="18"/>
      </w:rPr>
      <w:t>C</w:t>
    </w:r>
    <w:r w:rsidRPr="001B15DC">
      <w:rPr>
        <w:rFonts w:ascii="Arial" w:hAnsi="Arial" w:cs="Arial"/>
        <w:color w:val="333333"/>
        <w:sz w:val="18"/>
        <w:szCs w:val="18"/>
      </w:rPr>
      <w:t>om</w:t>
    </w:r>
    <w:r w:rsidR="002B4A3C">
      <w:rPr>
        <w:rFonts w:ascii="Arial" w:hAnsi="Arial" w:cs="Arial"/>
        <w:color w:val="333333"/>
        <w:sz w:val="18"/>
        <w:szCs w:val="18"/>
      </w:rPr>
      <w:t>.</w:t>
    </w:r>
    <w:r w:rsidRPr="001B15DC">
      <w:rPr>
        <w:rFonts w:ascii="Arial" w:hAnsi="Arial" w:cs="Arial"/>
        <w:color w:val="333333"/>
        <w:sz w:val="18"/>
        <w:szCs w:val="18"/>
      </w:rPr>
      <w:t>: J40/234/05.02.1991</w:t>
    </w:r>
  </w:p>
  <w:p w:rsidR="000A35BB" w:rsidRDefault="000A35BB" w:rsidP="00CB00F4">
    <w:pPr>
      <w:framePr w:w="10773" w:h="1495" w:hRule="exact" w:wrap="notBeside" w:vAnchor="page" w:hAnchor="page" w:x="619" w:y="721" w:anchorLock="1"/>
      <w:ind w:left="374"/>
      <w:rPr>
        <w:rFonts w:ascii="Arial" w:hAnsi="Arial" w:cs="Arial"/>
        <w:color w:val="333333"/>
        <w:sz w:val="18"/>
        <w:szCs w:val="18"/>
      </w:rPr>
    </w:pPr>
    <w:r>
      <w:rPr>
        <w:rFonts w:ascii="Arial" w:hAnsi="Arial" w:cs="Arial"/>
        <w:color w:val="333333"/>
        <w:sz w:val="18"/>
        <w:szCs w:val="18"/>
      </w:rPr>
      <w:t>C.U.I.:</w:t>
    </w:r>
    <w:r w:rsidR="003C635F" w:rsidRPr="001B15DC">
      <w:rPr>
        <w:rFonts w:ascii="Arial" w:hAnsi="Arial" w:cs="Arial"/>
        <w:color w:val="333333"/>
        <w:sz w:val="18"/>
        <w:szCs w:val="18"/>
      </w:rPr>
      <w:t xml:space="preserve"> 2351555</w:t>
    </w:r>
  </w:p>
  <w:p w:rsidR="00CB00F4" w:rsidRDefault="000A35BB" w:rsidP="00CB00F4">
    <w:pPr>
      <w:framePr w:w="10773" w:h="1495" w:hRule="exact" w:wrap="notBeside" w:vAnchor="page" w:hAnchor="page" w:x="619" w:y="721" w:anchorLock="1"/>
      <w:ind w:left="374"/>
      <w:rPr>
        <w:rFonts w:ascii="Arial" w:hAnsi="Arial" w:cs="Arial"/>
        <w:color w:val="333333"/>
        <w:sz w:val="20"/>
        <w:szCs w:val="20"/>
      </w:rPr>
    </w:pPr>
    <w:r w:rsidRPr="001B15DC">
      <w:rPr>
        <w:rFonts w:ascii="Arial" w:hAnsi="Arial" w:cs="Arial"/>
        <w:color w:val="333333"/>
        <w:sz w:val="18"/>
        <w:szCs w:val="18"/>
      </w:rPr>
      <w:t>Atribut fiscal</w:t>
    </w:r>
    <w:r>
      <w:rPr>
        <w:rFonts w:ascii="Arial" w:hAnsi="Arial" w:cs="Arial"/>
        <w:color w:val="333333"/>
        <w:sz w:val="18"/>
        <w:szCs w:val="18"/>
      </w:rPr>
      <w:t>:</w:t>
    </w:r>
    <w:r w:rsidRPr="001B15DC">
      <w:rPr>
        <w:rFonts w:ascii="Arial" w:hAnsi="Arial" w:cs="Arial"/>
        <w:color w:val="333333"/>
        <w:sz w:val="18"/>
        <w:szCs w:val="18"/>
      </w:rPr>
      <w:t xml:space="preserve"> R</w:t>
    </w:r>
    <w:r>
      <w:rPr>
        <w:rFonts w:ascii="Arial" w:hAnsi="Arial" w:cs="Arial"/>
        <w:color w:val="333333"/>
        <w:sz w:val="18"/>
        <w:szCs w:val="18"/>
      </w:rPr>
      <w:t>O</w:t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>
      <w:rPr>
        <w:rFonts w:ascii="Arial" w:hAnsi="Arial" w:cs="Arial"/>
        <w:color w:val="333333"/>
        <w:sz w:val="18"/>
        <w:szCs w:val="18"/>
      </w:rPr>
      <w:tab/>
    </w:r>
    <w:r w:rsidR="003C635F" w:rsidRPr="001B15DC">
      <w:rPr>
        <w:rFonts w:ascii="Arial" w:hAnsi="Arial" w:cs="Arial"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20"/>
        <w:szCs w:val="20"/>
      </w:rPr>
      <w:t>e-mail: contact@apps.ro</w:t>
    </w:r>
    <w:r w:rsidR="00CB00F4">
      <w:rPr>
        <w:rFonts w:ascii="Arial" w:hAnsi="Arial" w:cs="Arial"/>
        <w:color w:val="333333"/>
        <w:sz w:val="18"/>
        <w:szCs w:val="18"/>
      </w:rPr>
      <w:tab/>
    </w:r>
    <w:r w:rsidR="003C635F" w:rsidRPr="001B15DC">
      <w:rPr>
        <w:rFonts w:ascii="Arial" w:hAnsi="Arial" w:cs="Arial"/>
        <w:color w:val="333333"/>
        <w:sz w:val="18"/>
        <w:szCs w:val="18"/>
      </w:rPr>
      <w:t xml:space="preserve"> </w:t>
    </w:r>
    <w:r w:rsidR="003C635F" w:rsidRPr="001B15DC">
      <w:rPr>
        <w:rFonts w:ascii="Arial" w:hAnsi="Arial" w:cs="Arial"/>
        <w:color w:val="333333"/>
        <w:sz w:val="20"/>
        <w:szCs w:val="20"/>
      </w:rPr>
      <w:t xml:space="preserve">    </w:t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  <w:r w:rsidR="00CB00F4">
      <w:rPr>
        <w:rFonts w:ascii="Arial" w:hAnsi="Arial" w:cs="Arial"/>
        <w:color w:val="333333"/>
        <w:sz w:val="20"/>
        <w:szCs w:val="20"/>
      </w:rPr>
      <w:tab/>
    </w:r>
  </w:p>
  <w:p w:rsidR="00584501" w:rsidRPr="001B15DC" w:rsidRDefault="00D303D5" w:rsidP="000A35BB">
    <w:pPr>
      <w:framePr w:w="10842" w:h="355" w:hRule="exact" w:wrap="notBeside" w:vAnchor="page" w:hAnchor="page" w:x="671" w:y="1855" w:anchorLock="1"/>
      <w:jc w:val="center"/>
      <w:rPr>
        <w:rFonts w:ascii="Arial" w:hAnsi="Arial" w:cs="Arial"/>
        <w:b/>
        <w:color w:val="808080"/>
        <w:spacing w:val="-6"/>
        <w:szCs w:val="32"/>
        <w:u w:val="single"/>
      </w:rPr>
    </w:pPr>
    <w:r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>R.A.</w:t>
    </w:r>
    <w:r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- </w:t>
    </w:r>
    <w:r w:rsidR="00584501"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ADMINISTRAŢIA </w:t>
    </w:r>
    <w:r w:rsidR="000A35BB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</w:t>
    </w:r>
    <w:r w:rsidR="00584501"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PATRIMONIULUI </w:t>
    </w:r>
    <w:r w:rsidR="000A35BB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</w:t>
    </w:r>
    <w:r w:rsidR="00584501"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PROTOCOLULUI</w:t>
    </w:r>
    <w:r w:rsidR="000A35BB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</w:t>
    </w:r>
    <w:r w:rsidR="00584501"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 DE  </w:t>
    </w:r>
    <w:r w:rsidR="000A35BB">
      <w:rPr>
        <w:rFonts w:ascii="Arial" w:hAnsi="Arial" w:cs="Arial"/>
        <w:b/>
        <w:color w:val="808080"/>
        <w:spacing w:val="-6"/>
        <w:sz w:val="32"/>
        <w:szCs w:val="32"/>
        <w:u w:val="single"/>
      </w:rPr>
      <w:t xml:space="preserve"> </w:t>
    </w:r>
    <w:r w:rsidR="00584501" w:rsidRPr="004370F1">
      <w:rPr>
        <w:rFonts w:ascii="Arial" w:hAnsi="Arial" w:cs="Arial"/>
        <w:b/>
        <w:color w:val="808080"/>
        <w:spacing w:val="-6"/>
        <w:sz w:val="32"/>
        <w:szCs w:val="32"/>
        <w:u w:val="single"/>
      </w:rPr>
      <w:t>STAT</w:t>
    </w:r>
  </w:p>
  <w:p w:rsidR="00584501" w:rsidRDefault="005F31DB">
    <w:pPr>
      <w:pStyle w:val="Antet"/>
      <w:rPr>
        <w:lang w:val="fr-FR"/>
      </w:rPr>
    </w:pPr>
    <w:r w:rsidRPr="001B15DC">
      <w:rPr>
        <w:rFonts w:ascii="Times New Roman RO" w:hAnsi="Times New Roman RO"/>
        <w:b/>
        <w:noProof/>
        <w:color w:val="000080"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1662430</wp:posOffset>
              </wp:positionH>
              <wp:positionV relativeFrom="paragraph">
                <wp:posOffset>-73025</wp:posOffset>
              </wp:positionV>
              <wp:extent cx="2612390" cy="80010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239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B15DC" w:rsidRPr="001B15DC" w:rsidRDefault="00584501">
                          <w:pPr>
                            <w:rPr>
                              <w:rFonts w:cs="Arial"/>
                              <w:b/>
                              <w:color w:val="333333"/>
                              <w:spacing w:val="-52"/>
                              <w:sz w:val="120"/>
                              <w:szCs w:val="120"/>
                            </w:rPr>
                          </w:pPr>
                          <w:r>
                            <w:rPr>
                              <w:b/>
                              <w:color w:val="000080"/>
                              <w:spacing w:val="-52"/>
                              <w:sz w:val="96"/>
                              <w:szCs w:val="96"/>
                            </w:rPr>
                            <w:t xml:space="preserve"> </w:t>
                          </w:r>
                          <w:r w:rsidRPr="009A51AF">
                            <w:rPr>
                              <w:rFonts w:cs="Arial"/>
                              <w:b/>
                              <w:color w:val="333333"/>
                              <w:spacing w:val="-52"/>
                              <w:sz w:val="120"/>
                              <w:szCs w:val="120"/>
                            </w:rPr>
                            <w:t>A.P.P.S.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130.9pt;margin-top:-5.75pt;width:205.7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" filled="f" stroked="f">
              <v:textbox inset="0,0,0,0">
                <w:txbxContent>
                  <w:p w:rsidR="001B15DC" w:rsidRPr="001B15DC" w:rsidRDefault="00584501">
                    <w:pPr>
                      <w:rPr>
                        <w:rFonts w:cs="Arial"/>
                        <w:b/>
                        <w:color w:val="333333"/>
                        <w:spacing w:val="-52"/>
                        <w:sz w:val="120"/>
                        <w:szCs w:val="120"/>
                      </w:rPr>
                    </w:pPr>
                    <w:r>
                      <w:rPr>
                        <w:b/>
                        <w:color w:val="000080"/>
                        <w:spacing w:val="-52"/>
                        <w:sz w:val="96"/>
                        <w:szCs w:val="96"/>
                      </w:rPr>
                      <w:t xml:space="preserve"> </w:t>
                    </w:r>
                    <w:r w:rsidRPr="009A51AF">
                      <w:rPr>
                        <w:rFonts w:cs="Arial"/>
                        <w:b/>
                        <w:color w:val="333333"/>
                        <w:spacing w:val="-52"/>
                        <w:sz w:val="120"/>
                        <w:szCs w:val="120"/>
                      </w:rPr>
                      <w:t>A.P.P.S.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01" w:rsidRDefault="00584501">
    <w:pPr>
      <w:pStyle w:val="Ante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01" w:rsidRDefault="00584501">
    <w:pPr>
      <w:pStyle w:val="Ante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8561A"/>
    <w:multiLevelType w:val="hybridMultilevel"/>
    <w:tmpl w:val="373EA1B2"/>
    <w:lvl w:ilvl="0" w:tplc="2D3CB390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LWKbUDMWcyiK2ClKXArXfCNWZWveTie5NPOleKtxFQXQ6ZennMAtSzTXf+IqBTr40jQnAV3T+cOqmGWUQjgSg==" w:salt="qxRa7LNu71YcG5jRFqjB2Q==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29"/>
    <w:rsid w:val="00022FEB"/>
    <w:rsid w:val="0005716E"/>
    <w:rsid w:val="00082B99"/>
    <w:rsid w:val="00090052"/>
    <w:rsid w:val="00096866"/>
    <w:rsid w:val="000A35BB"/>
    <w:rsid w:val="000B47F8"/>
    <w:rsid w:val="00195565"/>
    <w:rsid w:val="001B15DC"/>
    <w:rsid w:val="001F6F0B"/>
    <w:rsid w:val="00222379"/>
    <w:rsid w:val="00234657"/>
    <w:rsid w:val="00275D80"/>
    <w:rsid w:val="002B4A3C"/>
    <w:rsid w:val="002D0C1B"/>
    <w:rsid w:val="00366634"/>
    <w:rsid w:val="003C635F"/>
    <w:rsid w:val="004370F1"/>
    <w:rsid w:val="0051230A"/>
    <w:rsid w:val="00584501"/>
    <w:rsid w:val="005A4015"/>
    <w:rsid w:val="005A7BA9"/>
    <w:rsid w:val="005F31DB"/>
    <w:rsid w:val="006028B1"/>
    <w:rsid w:val="006578D1"/>
    <w:rsid w:val="00685585"/>
    <w:rsid w:val="00693737"/>
    <w:rsid w:val="006B49AF"/>
    <w:rsid w:val="0071101A"/>
    <w:rsid w:val="00723D0E"/>
    <w:rsid w:val="007A2ECF"/>
    <w:rsid w:val="007E6172"/>
    <w:rsid w:val="0081706C"/>
    <w:rsid w:val="0090796B"/>
    <w:rsid w:val="00924544"/>
    <w:rsid w:val="0093111D"/>
    <w:rsid w:val="00962C33"/>
    <w:rsid w:val="00964358"/>
    <w:rsid w:val="009A2C3C"/>
    <w:rsid w:val="009A51AF"/>
    <w:rsid w:val="00A0167B"/>
    <w:rsid w:val="00A251BF"/>
    <w:rsid w:val="00A50BC8"/>
    <w:rsid w:val="00A53FFF"/>
    <w:rsid w:val="00AD0657"/>
    <w:rsid w:val="00AE2109"/>
    <w:rsid w:val="00AE631D"/>
    <w:rsid w:val="00AE7C3F"/>
    <w:rsid w:val="00B96965"/>
    <w:rsid w:val="00BA20C0"/>
    <w:rsid w:val="00BF17FF"/>
    <w:rsid w:val="00C540EB"/>
    <w:rsid w:val="00C76F0F"/>
    <w:rsid w:val="00CB00F4"/>
    <w:rsid w:val="00CB1A46"/>
    <w:rsid w:val="00CD561E"/>
    <w:rsid w:val="00D303D5"/>
    <w:rsid w:val="00D34A14"/>
    <w:rsid w:val="00D81EB2"/>
    <w:rsid w:val="00DC4C3E"/>
    <w:rsid w:val="00DD4EF4"/>
    <w:rsid w:val="00E14A29"/>
    <w:rsid w:val="00E331DD"/>
    <w:rsid w:val="00E8245C"/>
    <w:rsid w:val="00EC61B8"/>
    <w:rsid w:val="00ED7392"/>
    <w:rsid w:val="00F500B9"/>
    <w:rsid w:val="00F5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385BE9-B511-42C3-ACDC-81AEA61C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Antet">
    <w:name w:val="header"/>
    <w:basedOn w:val="Normal"/>
    <w:link w:val="AntetCaracter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mpanyName">
    <w:name w:val="Company Name"/>
    <w:basedOn w:val="Corptext"/>
    <w:next w:val="Corptext"/>
    <w:pPr>
      <w:keepLines/>
      <w:framePr w:w="8640" w:h="1440" w:wrap="notBeside" w:vAnchor="page" w:hAnchor="margin" w:xAlign="center" w:y="889"/>
      <w:overflowPunct w:val="0"/>
      <w:autoSpaceDE w:val="0"/>
      <w:autoSpaceDN w:val="0"/>
      <w:adjustRightInd w:val="0"/>
      <w:spacing w:after="40" w:line="240" w:lineRule="atLeast"/>
      <w:jc w:val="center"/>
      <w:textAlignment w:val="baseline"/>
    </w:pPr>
    <w:rPr>
      <w:rFonts w:ascii="Garamond" w:hAnsi="Garamond"/>
      <w:caps/>
      <w:spacing w:val="75"/>
      <w:kern w:val="18"/>
      <w:sz w:val="21"/>
      <w:szCs w:val="20"/>
      <w:lang w:val="en-US"/>
    </w:rPr>
  </w:style>
  <w:style w:type="character" w:styleId="Referincomentariu">
    <w:name w:val="annotation reference"/>
    <w:basedOn w:val="Fontdeparagrafimplicit"/>
    <w:semiHidden/>
    <w:rPr>
      <w:sz w:val="16"/>
    </w:rPr>
  </w:style>
  <w:style w:type="paragraph" w:styleId="Corptext">
    <w:name w:val="Body Text"/>
    <w:basedOn w:val="Normal"/>
    <w:pPr>
      <w:spacing w:after="120"/>
    </w:pPr>
  </w:style>
  <w:style w:type="character" w:styleId="Numrdepagin">
    <w:name w:val="page number"/>
    <w:basedOn w:val="Fontdeparagrafimplicit"/>
    <w:rsid w:val="006578D1"/>
  </w:style>
  <w:style w:type="paragraph" w:styleId="TextnBalon">
    <w:name w:val="Balloon Text"/>
    <w:basedOn w:val="Normal"/>
    <w:semiHidden/>
    <w:rsid w:val="005A7BA9"/>
    <w:rPr>
      <w:rFonts w:ascii="Tahoma" w:hAnsi="Tahoma" w:cs="Tahoma"/>
      <w:sz w:val="16"/>
      <w:szCs w:val="16"/>
    </w:rPr>
  </w:style>
  <w:style w:type="character" w:customStyle="1" w:styleId="AntetCaracter">
    <w:name w:val="Antet Caracter"/>
    <w:link w:val="Antet"/>
    <w:rsid w:val="000B47F8"/>
    <w:rPr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0B47F8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a.prodescu\Desktop\antet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</Template>
  <TotalTime>126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ghfjg</vt:lpstr>
    </vt:vector>
  </TitlesOfParts>
  <Company>R.A.-A.P.P.S.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ghfjg</dc:title>
  <dc:subject/>
  <dc:creator>Prodescu Anca</dc:creator>
  <cp:keywords/>
  <dc:description/>
  <cp:lastModifiedBy>Prodescu Anca</cp:lastModifiedBy>
  <cp:revision>1</cp:revision>
  <cp:lastPrinted>2026-02-09T13:38:00Z</cp:lastPrinted>
  <dcterms:created xsi:type="dcterms:W3CDTF">2026-02-09T11:26:00Z</dcterms:created>
  <dcterms:modified xsi:type="dcterms:W3CDTF">2026-02-09T14:01:00Z</dcterms:modified>
</cp:coreProperties>
</file>